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405D7">
      <w:pPr>
        <w:spacing w:line="579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附件1</w:t>
      </w:r>
    </w:p>
    <w:p w14:paraId="0EA50C7B">
      <w:pPr>
        <w:spacing w:line="579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医药器械代表登记备案表</w:t>
      </w:r>
    </w:p>
    <w:p w14:paraId="71A39F97">
      <w:pPr>
        <w:spacing w:line="579" w:lineRule="exact"/>
        <w:jc w:val="both"/>
        <w:rPr>
          <w:rFonts w:ascii="仿宋_GB2312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bCs/>
          <w:color w:val="000000"/>
          <w:sz w:val="28"/>
          <w:szCs w:val="28"/>
          <w:lang w:eastAsia="zh-CN"/>
        </w:rPr>
        <w:t>院内登记备案</w:t>
      </w:r>
      <w:r>
        <w:rPr>
          <w:rFonts w:hint="eastAsia" w:ascii="仿宋_GB2312" w:eastAsia="仿宋_GB2312"/>
          <w:b/>
          <w:bCs/>
          <w:color w:val="000000"/>
          <w:sz w:val="28"/>
          <w:szCs w:val="28"/>
        </w:rPr>
        <w:t>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406"/>
        <w:gridCol w:w="1741"/>
        <w:gridCol w:w="1458"/>
        <w:gridCol w:w="52"/>
        <w:gridCol w:w="1122"/>
        <w:gridCol w:w="1771"/>
      </w:tblGrid>
      <w:tr w14:paraId="571FE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510" w:type="dxa"/>
            <w:vMerge w:val="restart"/>
            <w:vAlign w:val="center"/>
          </w:tcPr>
          <w:p w14:paraId="05F4DFFA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医药器械</w:t>
            </w:r>
          </w:p>
          <w:p w14:paraId="65C281AF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代表信息</w:t>
            </w:r>
          </w:p>
        </w:tc>
        <w:tc>
          <w:tcPr>
            <w:tcW w:w="1406" w:type="dxa"/>
            <w:vAlign w:val="center"/>
          </w:tcPr>
          <w:p w14:paraId="4F417875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姓　　名</w:t>
            </w:r>
          </w:p>
        </w:tc>
        <w:tc>
          <w:tcPr>
            <w:tcW w:w="1741" w:type="dxa"/>
            <w:vAlign w:val="center"/>
          </w:tcPr>
          <w:p w14:paraId="3CD3BFC8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  <w:tc>
          <w:tcPr>
            <w:tcW w:w="1458" w:type="dxa"/>
            <w:vAlign w:val="center"/>
          </w:tcPr>
          <w:p w14:paraId="29F4EC00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性别</w:t>
            </w:r>
          </w:p>
        </w:tc>
        <w:tc>
          <w:tcPr>
            <w:tcW w:w="1174" w:type="dxa"/>
            <w:gridSpan w:val="2"/>
            <w:vAlign w:val="center"/>
          </w:tcPr>
          <w:p w14:paraId="7D2715C3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  <w:tc>
          <w:tcPr>
            <w:tcW w:w="1771" w:type="dxa"/>
            <w:vMerge w:val="restart"/>
          </w:tcPr>
          <w:p w14:paraId="11E73BB6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</w:tr>
      <w:tr w14:paraId="7B825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510" w:type="dxa"/>
            <w:vMerge w:val="continue"/>
          </w:tcPr>
          <w:p w14:paraId="1C451DA8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399EA866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联系电话</w:t>
            </w:r>
          </w:p>
        </w:tc>
        <w:tc>
          <w:tcPr>
            <w:tcW w:w="4373" w:type="dxa"/>
            <w:gridSpan w:val="4"/>
            <w:vAlign w:val="center"/>
          </w:tcPr>
          <w:p w14:paraId="53C0BFA6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  <w:tc>
          <w:tcPr>
            <w:tcW w:w="1771" w:type="dxa"/>
            <w:vMerge w:val="continue"/>
          </w:tcPr>
          <w:p w14:paraId="16B9F0B1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</w:tr>
      <w:tr w14:paraId="24A3A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510" w:type="dxa"/>
            <w:vMerge w:val="continue"/>
          </w:tcPr>
          <w:p w14:paraId="78182A7A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4D86018D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身份证号码</w:t>
            </w:r>
          </w:p>
        </w:tc>
        <w:tc>
          <w:tcPr>
            <w:tcW w:w="4373" w:type="dxa"/>
            <w:gridSpan w:val="4"/>
            <w:vAlign w:val="center"/>
          </w:tcPr>
          <w:p w14:paraId="62F737F6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  <w:tc>
          <w:tcPr>
            <w:tcW w:w="1771" w:type="dxa"/>
            <w:vMerge w:val="continue"/>
          </w:tcPr>
          <w:p w14:paraId="35BBE501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</w:tr>
      <w:tr w14:paraId="734DF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510" w:type="dxa"/>
            <w:vAlign w:val="center"/>
          </w:tcPr>
          <w:p w14:paraId="6256BAD1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企业名称</w:t>
            </w:r>
          </w:p>
        </w:tc>
        <w:tc>
          <w:tcPr>
            <w:tcW w:w="3147" w:type="dxa"/>
            <w:gridSpan w:val="2"/>
          </w:tcPr>
          <w:p w14:paraId="04FB3F38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  <w:tc>
          <w:tcPr>
            <w:tcW w:w="1458" w:type="dxa"/>
          </w:tcPr>
          <w:p w14:paraId="7E62750B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企业统一社会信用代码</w:t>
            </w:r>
          </w:p>
        </w:tc>
        <w:tc>
          <w:tcPr>
            <w:tcW w:w="2945" w:type="dxa"/>
            <w:gridSpan w:val="3"/>
          </w:tcPr>
          <w:p w14:paraId="71D7A720">
            <w:pPr>
              <w:spacing w:line="400" w:lineRule="exact"/>
              <w:jc w:val="center"/>
              <w:rPr>
                <w:rFonts w:hint="default" w:ascii="宋体" w:hAnsi="宋体" w:eastAsia="宋体"/>
                <w:color w:val="000000"/>
                <w:sz w:val="24"/>
                <w:szCs w:val="28"/>
                <w:lang w:val="en-US" w:eastAsia="zh-CN"/>
              </w:rPr>
            </w:pPr>
          </w:p>
        </w:tc>
      </w:tr>
      <w:tr w14:paraId="60BE6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10" w:type="dxa"/>
            <w:vAlign w:val="center"/>
          </w:tcPr>
          <w:p w14:paraId="5ED18EC8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药品代表国家备案号</w:t>
            </w:r>
          </w:p>
        </w:tc>
        <w:tc>
          <w:tcPr>
            <w:tcW w:w="7550" w:type="dxa"/>
            <w:gridSpan w:val="6"/>
          </w:tcPr>
          <w:p w14:paraId="67285034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</w:tr>
      <w:tr w14:paraId="4B1E9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2" w:hRule="atLeast"/>
        </w:trPr>
        <w:tc>
          <w:tcPr>
            <w:tcW w:w="1510" w:type="dxa"/>
            <w:vAlign w:val="center"/>
          </w:tcPr>
          <w:p w14:paraId="3ED0C8BF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授权品种</w:t>
            </w:r>
          </w:p>
          <w:p w14:paraId="055085A6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（品种名称、规格</w:t>
            </w:r>
            <w:r>
              <w:rPr>
                <w:rFonts w:hint="eastAsia" w:ascii="宋体" w:hAnsi="宋体"/>
                <w:color w:val="000000"/>
                <w:sz w:val="24"/>
                <w:szCs w:val="28"/>
                <w:lang w:eastAsia="zh-CN"/>
              </w:rPr>
              <w:t>等</w:t>
            </w:r>
            <w:r>
              <w:rPr>
                <w:rFonts w:hint="eastAsia" w:ascii="宋体" w:hAnsi="宋体"/>
                <w:color w:val="000000"/>
                <w:sz w:val="24"/>
                <w:szCs w:val="28"/>
              </w:rPr>
              <w:t>）</w:t>
            </w:r>
          </w:p>
        </w:tc>
        <w:tc>
          <w:tcPr>
            <w:tcW w:w="7550" w:type="dxa"/>
            <w:gridSpan w:val="6"/>
          </w:tcPr>
          <w:p w14:paraId="10D07F70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  <w:bookmarkStart w:id="0" w:name="_GoBack"/>
            <w:bookmarkEnd w:id="0"/>
          </w:p>
        </w:tc>
      </w:tr>
      <w:tr w14:paraId="0FA99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 w14:paraId="11F7919B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授权起</w:t>
            </w:r>
          </w:p>
          <w:p w14:paraId="470440ED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始日期</w:t>
            </w:r>
          </w:p>
        </w:tc>
        <w:tc>
          <w:tcPr>
            <w:tcW w:w="3147" w:type="dxa"/>
            <w:gridSpan w:val="2"/>
          </w:tcPr>
          <w:p w14:paraId="5E04E107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  <w:tc>
          <w:tcPr>
            <w:tcW w:w="1510" w:type="dxa"/>
            <w:gridSpan w:val="2"/>
          </w:tcPr>
          <w:p w14:paraId="63142743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授权终</w:t>
            </w:r>
          </w:p>
          <w:p w14:paraId="3635AA0A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止日期</w:t>
            </w:r>
          </w:p>
        </w:tc>
        <w:tc>
          <w:tcPr>
            <w:tcW w:w="2893" w:type="dxa"/>
            <w:gridSpan w:val="2"/>
          </w:tcPr>
          <w:p w14:paraId="585446FE">
            <w:pPr>
              <w:spacing w:line="400" w:lineRule="exact"/>
              <w:jc w:val="center"/>
              <w:rPr>
                <w:rFonts w:hint="default" w:ascii="宋体" w:hAnsi="宋体" w:eastAsia="宋体"/>
                <w:color w:val="000000"/>
                <w:sz w:val="24"/>
                <w:szCs w:val="28"/>
                <w:lang w:val="en-US" w:eastAsia="zh-CN"/>
              </w:rPr>
            </w:pPr>
          </w:p>
        </w:tc>
      </w:tr>
      <w:tr w14:paraId="14403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10" w:type="dxa"/>
            <w:vAlign w:val="center"/>
          </w:tcPr>
          <w:p w14:paraId="793856EA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业务主管科室审核意见</w:t>
            </w:r>
          </w:p>
        </w:tc>
        <w:tc>
          <w:tcPr>
            <w:tcW w:w="7550" w:type="dxa"/>
            <w:gridSpan w:val="6"/>
          </w:tcPr>
          <w:p w14:paraId="5C9E1ED5">
            <w:pPr>
              <w:spacing w:line="400" w:lineRule="exact"/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  <w:t xml:space="preserve">  </w:t>
            </w:r>
          </w:p>
          <w:p w14:paraId="41A83866">
            <w:pPr>
              <w:spacing w:line="400" w:lineRule="exact"/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</w:pPr>
          </w:p>
          <w:p w14:paraId="1115BBA8">
            <w:pPr>
              <w:spacing w:line="400" w:lineRule="exact"/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</w:pPr>
          </w:p>
          <w:p w14:paraId="17CE7F01">
            <w:pPr>
              <w:spacing w:line="400" w:lineRule="exact"/>
              <w:ind w:firstLine="5192" w:firstLineChars="2200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  <w:t>年    月    日</w:t>
            </w:r>
          </w:p>
        </w:tc>
      </w:tr>
      <w:tr w14:paraId="1EE56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1510" w:type="dxa"/>
            <w:vAlign w:val="center"/>
          </w:tcPr>
          <w:p w14:paraId="284A9F2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监察室</w:t>
            </w:r>
          </w:p>
          <w:p w14:paraId="5794BE5C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备案意见</w:t>
            </w:r>
          </w:p>
        </w:tc>
        <w:tc>
          <w:tcPr>
            <w:tcW w:w="7550" w:type="dxa"/>
            <w:gridSpan w:val="6"/>
          </w:tcPr>
          <w:p w14:paraId="68D75332">
            <w:pPr>
              <w:spacing w:line="400" w:lineRule="exact"/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  <w:t xml:space="preserve">  </w:t>
            </w:r>
          </w:p>
          <w:p w14:paraId="28AA13BC">
            <w:pPr>
              <w:spacing w:line="400" w:lineRule="exact"/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</w:pPr>
          </w:p>
          <w:p w14:paraId="443C2AA4">
            <w:pPr>
              <w:spacing w:line="400" w:lineRule="exact"/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</w:pPr>
          </w:p>
          <w:p w14:paraId="68392A55">
            <w:pPr>
              <w:spacing w:line="400" w:lineRule="exact"/>
              <w:ind w:firstLine="5192" w:firstLineChars="2200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  <w:t>年    月    日</w:t>
            </w:r>
          </w:p>
        </w:tc>
      </w:tr>
    </w:tbl>
    <w:p w14:paraId="5B2720F8">
      <w:pPr>
        <w:spacing w:line="579" w:lineRule="exact"/>
        <w:jc w:val="center"/>
        <w:rPr>
          <w:rFonts w:hint="eastAsia" w:ascii="方正小标宋_GBK" w:hAnsi="方正小标宋_GBK" w:eastAsia="方正小标宋_GBK" w:cs="方正小标宋_GBK"/>
          <w:b/>
          <w:bCs/>
          <w:color w:val="00000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sz w:val="32"/>
          <w:szCs w:val="32"/>
        </w:rPr>
        <w:t>医药购销廉洁承诺书</w:t>
      </w:r>
    </w:p>
    <w:p w14:paraId="77E6A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12" w:firstLineChars="200"/>
        <w:textAlignment w:val="auto"/>
        <w:rPr>
          <w:rFonts w:hint="eastAsia" w:ascii="仿宋_GB2312" w:eastAsia="仿宋_GB2312"/>
          <w:color w:val="000000"/>
          <w:sz w:val="21"/>
          <w:szCs w:val="21"/>
        </w:rPr>
      </w:pPr>
      <w:r>
        <w:rPr>
          <w:rFonts w:hint="eastAsia" w:ascii="仿宋_GB2312" w:eastAsia="仿宋_GB2312"/>
          <w:color w:val="000000"/>
          <w:sz w:val="21"/>
          <w:szCs w:val="21"/>
        </w:rPr>
        <w:t>为积极配合贵院开展医药购销领域商业贿赂、不正之风专项治理，维护双方合规合作，落实《医药代表管理办法》要求，本企业郑重承诺如下：</w:t>
      </w:r>
    </w:p>
    <w:p w14:paraId="2E014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12" w:firstLineChars="200"/>
        <w:textAlignment w:val="auto"/>
        <w:rPr>
          <w:rFonts w:hint="eastAsia" w:ascii="仿宋_GB2312" w:eastAsia="仿宋_GB2312"/>
          <w:color w:val="000000"/>
          <w:sz w:val="21"/>
          <w:szCs w:val="21"/>
        </w:rPr>
      </w:pPr>
      <w:r>
        <w:rPr>
          <w:rFonts w:hint="eastAsia" w:ascii="仿宋_GB2312" w:eastAsia="仿宋_GB2312"/>
          <w:color w:val="000000"/>
          <w:sz w:val="21"/>
          <w:szCs w:val="21"/>
          <w:lang w:val="en-US" w:eastAsia="zh-CN"/>
        </w:rPr>
        <w:t>1.</w:t>
      </w:r>
      <w:r>
        <w:rPr>
          <w:rFonts w:hint="eastAsia" w:ascii="仿宋_GB2312" w:eastAsia="仿宋_GB2312"/>
          <w:color w:val="000000"/>
          <w:sz w:val="21"/>
          <w:szCs w:val="21"/>
        </w:rPr>
        <w:t>所有营销推广严格遵守国家法律、法规、规章，药品类代表完成国家医药代表备案平台备案，对本企业派驻代表全部行为承担主体责任，杜绝各类违法违规行为。</w:t>
      </w:r>
    </w:p>
    <w:p w14:paraId="04A25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12" w:firstLineChars="200"/>
        <w:textAlignment w:val="auto"/>
        <w:rPr>
          <w:rFonts w:hint="eastAsia" w:ascii="仿宋_GB2312" w:eastAsia="仿宋_GB2312"/>
          <w:color w:val="000000"/>
          <w:sz w:val="21"/>
          <w:szCs w:val="21"/>
        </w:rPr>
      </w:pPr>
      <w:r>
        <w:rPr>
          <w:rFonts w:hint="eastAsia" w:ascii="仿宋_GB2312" w:eastAsia="仿宋_GB2312"/>
          <w:color w:val="000000"/>
          <w:sz w:val="21"/>
          <w:szCs w:val="21"/>
          <w:lang w:val="en-US" w:eastAsia="zh-CN"/>
        </w:rPr>
        <w:t>2.</w:t>
      </w:r>
      <w:r>
        <w:rPr>
          <w:rFonts w:hint="eastAsia" w:ascii="仿宋_GB2312" w:eastAsia="仿宋_GB2312"/>
          <w:color w:val="000000"/>
          <w:sz w:val="21"/>
          <w:szCs w:val="21"/>
        </w:rPr>
        <w:t>不在非接待时间、未经审批擅自进入药学、设备、后勤及临床科室接触院领导、科室负责人、医务人员。</w:t>
      </w:r>
    </w:p>
    <w:p w14:paraId="753E2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12" w:firstLineChars="200"/>
        <w:textAlignment w:val="auto"/>
        <w:rPr>
          <w:rFonts w:hint="eastAsia" w:ascii="仿宋_GB2312" w:eastAsia="仿宋_GB2312"/>
          <w:color w:val="000000"/>
          <w:sz w:val="21"/>
          <w:szCs w:val="21"/>
        </w:rPr>
      </w:pPr>
      <w:r>
        <w:rPr>
          <w:rFonts w:hint="eastAsia" w:ascii="仿宋_GB2312" w:eastAsia="仿宋_GB2312"/>
          <w:color w:val="000000"/>
          <w:sz w:val="21"/>
          <w:szCs w:val="21"/>
          <w:lang w:val="en-US" w:eastAsia="zh-CN"/>
        </w:rPr>
        <w:t>3.</w:t>
      </w:r>
      <w:r>
        <w:rPr>
          <w:rFonts w:hint="eastAsia" w:ascii="仿宋_GB2312" w:eastAsia="仿宋_GB2312"/>
          <w:color w:val="000000"/>
          <w:sz w:val="21"/>
          <w:szCs w:val="21"/>
        </w:rPr>
        <w:t>不在诊疗区域开展产品宣传推广；不伪装患者及家属推销产品；不直接向患者推销产品。</w:t>
      </w:r>
    </w:p>
    <w:p w14:paraId="02906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12" w:firstLineChars="200"/>
        <w:textAlignment w:val="auto"/>
        <w:rPr>
          <w:rFonts w:hint="eastAsia" w:ascii="仿宋_GB2312" w:eastAsia="仿宋_GB2312"/>
          <w:color w:val="000000"/>
          <w:sz w:val="21"/>
          <w:szCs w:val="21"/>
        </w:rPr>
      </w:pPr>
      <w:r>
        <w:rPr>
          <w:rFonts w:hint="eastAsia" w:ascii="仿宋_GB2312" w:eastAsia="仿宋_GB2312"/>
          <w:color w:val="000000"/>
          <w:sz w:val="21"/>
          <w:szCs w:val="21"/>
          <w:lang w:val="en-US" w:eastAsia="zh-CN"/>
        </w:rPr>
        <w:t>4.</w:t>
      </w:r>
      <w:r>
        <w:rPr>
          <w:rFonts w:hint="eastAsia" w:ascii="仿宋_GB2312" w:eastAsia="仿宋_GB2312"/>
          <w:color w:val="000000"/>
          <w:sz w:val="21"/>
          <w:szCs w:val="21"/>
        </w:rPr>
        <w:t>不以回扣、提成、礼品礼金、有价证券、股权、消费卡等任何形式输送不正当利益；不以宴请、旅游、考察、赞助、科研资助、论文支持等名义变相输送利益；不以采购数量为条件设置捐赠赞助。不向医院工作人员及其亲属、特定关系人输送任何不正当利益。</w:t>
      </w:r>
    </w:p>
    <w:p w14:paraId="202EB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12" w:firstLineChars="200"/>
        <w:textAlignment w:val="auto"/>
        <w:rPr>
          <w:rFonts w:hint="eastAsia" w:ascii="仿宋_GB2312" w:eastAsia="仿宋_GB2312"/>
          <w:color w:val="000000"/>
          <w:sz w:val="21"/>
          <w:szCs w:val="21"/>
        </w:rPr>
      </w:pPr>
      <w:r>
        <w:rPr>
          <w:rFonts w:hint="eastAsia" w:ascii="仿宋_GB2312" w:eastAsia="仿宋_GB2312"/>
          <w:color w:val="000000"/>
          <w:sz w:val="21"/>
          <w:szCs w:val="21"/>
          <w:lang w:val="en-US" w:eastAsia="zh-CN"/>
        </w:rPr>
        <w:t>5.</w:t>
      </w:r>
      <w:r>
        <w:rPr>
          <w:rFonts w:hint="eastAsia" w:ascii="仿宋_GB2312" w:eastAsia="仿宋_GB2312"/>
          <w:color w:val="000000"/>
          <w:sz w:val="21"/>
          <w:szCs w:val="21"/>
        </w:rPr>
        <w:t>严禁任何形式查询、统计处方、药品耗材进销存、个人使用数据（统方）；不非法收集患者信息、医院内部业务信息。</w:t>
      </w:r>
    </w:p>
    <w:p w14:paraId="1262F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12" w:firstLineChars="200"/>
        <w:textAlignment w:val="auto"/>
        <w:rPr>
          <w:rFonts w:hint="eastAsia" w:ascii="仿宋_GB2312" w:eastAsia="仿宋_GB2312"/>
          <w:color w:val="000000"/>
          <w:sz w:val="21"/>
          <w:szCs w:val="21"/>
        </w:rPr>
      </w:pPr>
      <w:r>
        <w:rPr>
          <w:rFonts w:hint="eastAsia" w:ascii="仿宋_GB2312" w:eastAsia="仿宋_GB2312"/>
          <w:color w:val="000000"/>
          <w:sz w:val="21"/>
          <w:szCs w:val="21"/>
          <w:lang w:val="en-US" w:eastAsia="zh-CN"/>
        </w:rPr>
        <w:t>6.</w:t>
      </w:r>
      <w:r>
        <w:rPr>
          <w:rFonts w:hint="eastAsia" w:ascii="仿宋_GB2312" w:eastAsia="仿宋_GB2312"/>
          <w:color w:val="000000"/>
          <w:sz w:val="21"/>
          <w:szCs w:val="21"/>
        </w:rPr>
        <w:t>不指派代表承担销售任务、收款、票据处理等销售工作；推广内容严格按照产品法定说明书，不夸大疗效、不隐瞒不良反应、不误导临床使用。</w:t>
      </w:r>
    </w:p>
    <w:p w14:paraId="74440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12" w:firstLineChars="200"/>
        <w:textAlignment w:val="auto"/>
        <w:rPr>
          <w:rFonts w:hint="eastAsia" w:ascii="仿宋_GB2312" w:eastAsia="仿宋_GB2312"/>
          <w:color w:val="000000"/>
          <w:sz w:val="21"/>
          <w:szCs w:val="21"/>
        </w:rPr>
      </w:pPr>
      <w:r>
        <w:rPr>
          <w:rFonts w:hint="eastAsia" w:ascii="仿宋_GB2312" w:eastAsia="仿宋_GB2312"/>
          <w:color w:val="000000"/>
          <w:sz w:val="21"/>
          <w:szCs w:val="21"/>
          <w:lang w:val="en-US" w:eastAsia="zh-CN"/>
        </w:rPr>
        <w:t>7.</w:t>
      </w:r>
      <w:r>
        <w:rPr>
          <w:rFonts w:hint="eastAsia" w:ascii="仿宋_GB2312" w:eastAsia="仿宋_GB2312"/>
          <w:color w:val="000000"/>
          <w:sz w:val="21"/>
          <w:szCs w:val="21"/>
        </w:rPr>
        <w:t>在院内开展学术讲座、业务会议，必须履行医院预约审批流程，报监察室备案；不私自邀约医院职工外出参加企业组织的推广、宴请活动。</w:t>
      </w:r>
    </w:p>
    <w:p w14:paraId="748A2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12" w:firstLineChars="200"/>
        <w:textAlignment w:val="auto"/>
        <w:rPr>
          <w:rFonts w:hint="eastAsia" w:ascii="仿宋_GB2312" w:eastAsia="仿宋_GB2312"/>
          <w:color w:val="000000"/>
          <w:sz w:val="21"/>
          <w:szCs w:val="21"/>
        </w:rPr>
      </w:pPr>
      <w:r>
        <w:rPr>
          <w:rFonts w:hint="eastAsia" w:ascii="仿宋_GB2312" w:eastAsia="仿宋_GB2312"/>
          <w:color w:val="000000"/>
          <w:sz w:val="21"/>
          <w:szCs w:val="21"/>
          <w:lang w:val="en-US" w:eastAsia="zh-CN"/>
        </w:rPr>
        <w:t>8.</w:t>
      </w:r>
      <w:r>
        <w:rPr>
          <w:rFonts w:hint="eastAsia" w:ascii="仿宋_GB2312" w:eastAsia="仿宋_GB2312"/>
          <w:color w:val="000000"/>
          <w:sz w:val="21"/>
          <w:szCs w:val="21"/>
        </w:rPr>
        <w:t>主动配合医院、纪检监察及外部监管部门开展调查，如实提供资料；若我方代表发生违规，我方愿意接受医院暂停供货、终止合作、报送监管部门等处置。</w:t>
      </w:r>
    </w:p>
    <w:p w14:paraId="10012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12" w:firstLineChars="200"/>
        <w:textAlignment w:val="auto"/>
        <w:rPr>
          <w:rFonts w:hint="eastAsia" w:ascii="仿宋_GB2312" w:eastAsia="仿宋_GB2312"/>
          <w:color w:val="000000"/>
          <w:sz w:val="21"/>
          <w:szCs w:val="21"/>
        </w:rPr>
      </w:pPr>
      <w:r>
        <w:rPr>
          <w:rFonts w:hint="eastAsia" w:ascii="仿宋_GB2312" w:eastAsia="仿宋_GB2312"/>
          <w:color w:val="000000"/>
          <w:sz w:val="21"/>
          <w:szCs w:val="21"/>
        </w:rPr>
        <w:t>本承诺书一式三份：业务主管科室一份、监察室一份、企业留存一份。</w:t>
      </w:r>
    </w:p>
    <w:p w14:paraId="1F406BF3">
      <w:pPr>
        <w:spacing w:line="579" w:lineRule="exact"/>
        <w:ind w:firstLine="412" w:firstLineChars="200"/>
        <w:rPr>
          <w:rFonts w:hint="eastAsia" w:ascii="仿宋_GB2312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eastAsia="仿宋_GB2312"/>
          <w:color w:val="000000"/>
          <w:sz w:val="21"/>
          <w:szCs w:val="21"/>
        </w:rPr>
        <w:t>公司名称（盖章）：</w:t>
      </w:r>
      <w:r>
        <w:rPr>
          <w:rFonts w:hint="eastAsia" w:ascii="仿宋_GB2312" w:eastAsia="仿宋_GB2312"/>
          <w:color w:val="000000"/>
          <w:sz w:val="21"/>
          <w:szCs w:val="21"/>
          <w:lang w:val="en-US" w:eastAsia="zh-CN"/>
        </w:rPr>
        <w:t xml:space="preserve">                   </w:t>
      </w:r>
      <w:r>
        <w:rPr>
          <w:rFonts w:hint="eastAsia" w:ascii="仿宋_GB2312" w:eastAsia="仿宋_GB2312"/>
          <w:color w:val="000000"/>
          <w:sz w:val="21"/>
          <w:szCs w:val="21"/>
        </w:rPr>
        <w:t> </w:t>
      </w:r>
      <w:r>
        <w:rPr>
          <w:rFonts w:hint="eastAsia" w:ascii="仿宋_GB2312" w:eastAsia="仿宋_GB2312"/>
          <w:color w:val="000000"/>
          <w:sz w:val="21"/>
          <w:szCs w:val="21"/>
          <w:lang w:val="en-US" w:eastAsia="zh-CN"/>
        </w:rPr>
        <w:t xml:space="preserve">       </w:t>
      </w:r>
      <w:r>
        <w:rPr>
          <w:rFonts w:hint="eastAsia" w:ascii="仿宋_GB2312" w:eastAsia="仿宋_GB2312"/>
          <w:color w:val="000000"/>
          <w:sz w:val="21"/>
          <w:szCs w:val="21"/>
        </w:rPr>
        <w:t>联系电话：</w:t>
      </w:r>
      <w:r>
        <w:rPr>
          <w:rFonts w:hint="eastAsia" w:ascii="仿宋_GB2312" w:eastAsia="仿宋_GB2312"/>
          <w:color w:val="000000"/>
          <w:sz w:val="21"/>
          <w:szCs w:val="21"/>
          <w:lang w:val="en-US" w:eastAsia="zh-CN"/>
        </w:rPr>
        <w:t xml:space="preserve"> </w:t>
      </w:r>
    </w:p>
    <w:p w14:paraId="4BC24BC0">
      <w:pPr>
        <w:spacing w:line="579" w:lineRule="exact"/>
        <w:ind w:firstLine="412" w:firstLineChars="200"/>
        <w:rPr>
          <w:rFonts w:hint="eastAsia" w:ascii="仿宋_GB2312" w:eastAsia="仿宋_GB2312"/>
          <w:color w:val="000000"/>
          <w:sz w:val="21"/>
          <w:szCs w:val="21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992" w:gutter="0"/>
          <w:cols w:space="720" w:num="1"/>
          <w:docGrid w:type="linesAndChars" w:linePitch="579" w:charSpace="-849"/>
        </w:sectPr>
      </w:pPr>
      <w:r>
        <w:rPr>
          <w:rFonts w:hint="eastAsia" w:ascii="仿宋_GB2312" w:eastAsia="仿宋_GB2312"/>
          <w:color w:val="000000"/>
          <w:sz w:val="21"/>
          <w:szCs w:val="21"/>
        </w:rPr>
        <w:t>承诺授权代表签字：</w:t>
      </w:r>
      <w:r>
        <w:rPr>
          <w:rFonts w:hint="eastAsia" w:ascii="仿宋_GB2312" w:eastAsia="仿宋_GB2312"/>
          <w:color w:val="000000"/>
          <w:sz w:val="21"/>
          <w:szCs w:val="21"/>
          <w:lang w:val="en-US" w:eastAsia="zh-CN"/>
        </w:rPr>
        <w:t xml:space="preserve">                          </w:t>
      </w:r>
      <w:r>
        <w:rPr>
          <w:rFonts w:hint="eastAsia" w:ascii="仿宋_GB2312" w:eastAsia="仿宋_GB2312"/>
          <w:color w:val="000000"/>
          <w:sz w:val="21"/>
          <w:szCs w:val="21"/>
        </w:rPr>
        <w:t>日</w:t>
      </w:r>
      <w:r>
        <w:rPr>
          <w:rFonts w:hint="eastAsia" w:ascii="仿宋_GB2312" w:eastAsia="仿宋_GB2312"/>
          <w:color w:val="000000"/>
          <w:sz w:val="21"/>
          <w:szCs w:val="21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1"/>
          <w:szCs w:val="21"/>
        </w:rPr>
        <w:t>期：</w:t>
      </w:r>
      <w:r>
        <w:rPr>
          <w:rFonts w:hint="eastAsia" w:ascii="仿宋_GB2312" w:eastAsia="仿宋_GB2312"/>
          <w:color w:val="000000"/>
          <w:sz w:val="21"/>
          <w:szCs w:val="21"/>
          <w:lang w:val="en-US" w:eastAsia="zh-CN"/>
        </w:rPr>
        <w:t xml:space="preserve">     </w:t>
      </w:r>
    </w:p>
    <w:p w14:paraId="0239697B">
      <w:pPr>
        <w:spacing w:line="579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附件３</w:t>
      </w:r>
    </w:p>
    <w:p w14:paraId="1160F9AD">
      <w:pPr>
        <w:spacing w:line="579" w:lineRule="exact"/>
        <w:jc w:val="center"/>
        <w:rPr>
          <w:rFonts w:ascii="方正小标宋_GBK" w:eastAsia="方正小标宋_GBK"/>
          <w:b/>
          <w:color w:val="000000"/>
          <w:sz w:val="44"/>
          <w:szCs w:val="44"/>
        </w:rPr>
      </w:pPr>
      <w:r>
        <w:rPr>
          <w:rFonts w:hint="eastAsia" w:ascii="方正小标宋_GBK" w:eastAsia="方正小标宋_GBK"/>
          <w:b/>
          <w:color w:val="000000"/>
          <w:sz w:val="44"/>
          <w:szCs w:val="44"/>
        </w:rPr>
        <w:t>接待日预约登记表</w:t>
      </w:r>
    </w:p>
    <w:p w14:paraId="3120E400">
      <w:pPr>
        <w:spacing w:line="579" w:lineRule="exact"/>
        <w:jc w:val="center"/>
        <w:rPr>
          <w:rFonts w:ascii="方正小标宋_GBK" w:eastAsia="方正小标宋_GBK"/>
          <w:b/>
          <w:color w:val="000000"/>
          <w:sz w:val="44"/>
          <w:szCs w:val="4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406"/>
        <w:gridCol w:w="1370"/>
        <w:gridCol w:w="1370"/>
        <w:gridCol w:w="1370"/>
        <w:gridCol w:w="2034"/>
      </w:tblGrid>
      <w:tr w14:paraId="03463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510" w:type="dxa"/>
            <w:vAlign w:val="center"/>
          </w:tcPr>
          <w:p w14:paraId="7072351B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姓　　名</w:t>
            </w:r>
          </w:p>
        </w:tc>
        <w:tc>
          <w:tcPr>
            <w:tcW w:w="1406" w:type="dxa"/>
            <w:vAlign w:val="center"/>
          </w:tcPr>
          <w:p w14:paraId="0E3F04C9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1AFC56BD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性　别</w:t>
            </w:r>
          </w:p>
        </w:tc>
        <w:tc>
          <w:tcPr>
            <w:tcW w:w="1370" w:type="dxa"/>
            <w:vAlign w:val="center"/>
          </w:tcPr>
          <w:p w14:paraId="7484646F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510EA801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联系电话</w:t>
            </w:r>
          </w:p>
        </w:tc>
        <w:tc>
          <w:tcPr>
            <w:tcW w:w="2034" w:type="dxa"/>
            <w:vAlign w:val="center"/>
          </w:tcPr>
          <w:p w14:paraId="0D544F99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</w:tr>
      <w:tr w14:paraId="10D5F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510" w:type="dxa"/>
            <w:shd w:val="clear" w:color="auto" w:fill="auto"/>
            <w:vAlign w:val="center"/>
          </w:tcPr>
          <w:p w14:paraId="2008939F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企业名称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71F25427">
            <w:pPr>
              <w:spacing w:line="400" w:lineRule="exact"/>
              <w:rPr>
                <w:rFonts w:ascii="宋体" w:hAnsi="宋体" w:eastAsia="宋体" w:cs="Times New Roman"/>
                <w:color w:val="000000"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1F5BDD5F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负责人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2E43910">
            <w:pPr>
              <w:spacing w:line="400" w:lineRule="exact"/>
              <w:rPr>
                <w:rFonts w:ascii="宋体" w:hAnsi="宋体" w:eastAsia="宋体" w:cs="Times New Roman"/>
                <w:color w:val="000000"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1F81F961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地　　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13A841A8">
            <w:pPr>
              <w:spacing w:line="400" w:lineRule="exact"/>
              <w:rPr>
                <w:rFonts w:ascii="宋体" w:hAnsi="宋体" w:eastAsia="宋体" w:cs="Times New Roman"/>
                <w:color w:val="000000"/>
                <w:kern w:val="2"/>
                <w:sz w:val="24"/>
                <w:szCs w:val="28"/>
                <w:lang w:val="en-US" w:eastAsia="zh-CN" w:bidi="ar-SA"/>
              </w:rPr>
            </w:pPr>
          </w:p>
        </w:tc>
      </w:tr>
      <w:tr w14:paraId="235D7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286" w:type="dxa"/>
            <w:gridSpan w:val="3"/>
            <w:vAlign w:val="center"/>
          </w:tcPr>
          <w:p w14:paraId="03ACEFF5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药品代表国家备案号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（耗材设备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填无）</w:t>
            </w:r>
          </w:p>
        </w:tc>
        <w:tc>
          <w:tcPr>
            <w:tcW w:w="4774" w:type="dxa"/>
            <w:gridSpan w:val="3"/>
            <w:vAlign w:val="center"/>
          </w:tcPr>
          <w:p w14:paraId="697AF3C6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</w:tr>
      <w:tr w14:paraId="78C83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1510" w:type="dxa"/>
            <w:vAlign w:val="center"/>
          </w:tcPr>
          <w:p w14:paraId="1CCE809A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业务活动</w:t>
            </w:r>
          </w:p>
          <w:p w14:paraId="7F5C8D2D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申请内容</w:t>
            </w:r>
          </w:p>
        </w:tc>
        <w:tc>
          <w:tcPr>
            <w:tcW w:w="7550" w:type="dxa"/>
            <w:gridSpan w:val="5"/>
          </w:tcPr>
          <w:p w14:paraId="478859CB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活动内容、形式、期限：</w:t>
            </w:r>
          </w:p>
          <w:p w14:paraId="2BC95A73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  <w:p w14:paraId="5D17B828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  <w:p w14:paraId="1C6955EA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  <w:p w14:paraId="6E36D58E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  <w:p w14:paraId="4F4253E0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  <w:p w14:paraId="38A3E92D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  <w:p w14:paraId="4C8C6659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  <w:p w14:paraId="301507BA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  <w:p w14:paraId="5D4F15B9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邀请科室：</w:t>
            </w:r>
          </w:p>
        </w:tc>
      </w:tr>
      <w:tr w14:paraId="2252D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10" w:type="dxa"/>
            <w:vAlign w:val="center"/>
          </w:tcPr>
          <w:p w14:paraId="15D4096C">
            <w:pPr>
              <w:spacing w:line="400" w:lineRule="exact"/>
              <w:jc w:val="both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业务主管部门审核意见</w:t>
            </w:r>
          </w:p>
        </w:tc>
        <w:tc>
          <w:tcPr>
            <w:tcW w:w="7550" w:type="dxa"/>
            <w:gridSpan w:val="5"/>
          </w:tcPr>
          <w:p w14:paraId="352B459D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  <w:p w14:paraId="2D286586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  <w:p w14:paraId="080F5DDD">
            <w:pPr>
              <w:spacing w:line="400" w:lineRule="exact"/>
              <w:rPr>
                <w:rFonts w:hint="default" w:ascii="宋体" w:hAnsi="宋体" w:eastAsia="宋体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  <w:t xml:space="preserve">                                          年    月    日</w:t>
            </w:r>
          </w:p>
        </w:tc>
      </w:tr>
      <w:tr w14:paraId="1F5A7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1510" w:type="dxa"/>
            <w:vAlign w:val="center"/>
          </w:tcPr>
          <w:p w14:paraId="47734148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分管领导</w:t>
            </w:r>
          </w:p>
          <w:p w14:paraId="6C044C86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审批意见</w:t>
            </w:r>
          </w:p>
        </w:tc>
        <w:tc>
          <w:tcPr>
            <w:tcW w:w="7550" w:type="dxa"/>
            <w:gridSpan w:val="5"/>
          </w:tcPr>
          <w:p w14:paraId="5AA710FB">
            <w:pPr>
              <w:spacing w:line="400" w:lineRule="exact"/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  <w:t xml:space="preserve"> </w:t>
            </w:r>
          </w:p>
          <w:p w14:paraId="06E328FE">
            <w:pPr>
              <w:spacing w:line="400" w:lineRule="exact"/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</w:pPr>
          </w:p>
          <w:p w14:paraId="4CA71E38">
            <w:pPr>
              <w:spacing w:line="400" w:lineRule="exact"/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  <w:t xml:space="preserve">                                          年    月    日</w:t>
            </w:r>
          </w:p>
        </w:tc>
      </w:tr>
      <w:tr w14:paraId="74F4F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510" w:type="dxa"/>
            <w:vAlign w:val="center"/>
          </w:tcPr>
          <w:p w14:paraId="7F3D5B00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监察室</w:t>
            </w:r>
          </w:p>
          <w:p w14:paraId="7F2321C5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备案意见</w:t>
            </w:r>
          </w:p>
        </w:tc>
        <w:tc>
          <w:tcPr>
            <w:tcW w:w="7550" w:type="dxa"/>
            <w:gridSpan w:val="5"/>
          </w:tcPr>
          <w:p w14:paraId="1F6F191C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  <w:p w14:paraId="77B800D2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</w:p>
          <w:p w14:paraId="3D08CABF">
            <w:pPr>
              <w:spacing w:line="400" w:lineRule="exact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  <w:t xml:space="preserve">                                          年    月    日</w:t>
            </w:r>
          </w:p>
        </w:tc>
      </w:tr>
    </w:tbl>
    <w:p w14:paraId="3C22F61C">
      <w:pPr>
        <w:widowControl/>
        <w:spacing w:line="240" w:lineRule="exact"/>
        <w:jc w:val="left"/>
        <w:rPr>
          <w:rFonts w:ascii="仿宋_GB2312" w:eastAsia="仿宋_GB2312"/>
          <w:color w:val="000000"/>
          <w:sz w:val="28"/>
          <w:szCs w:val="28"/>
        </w:rPr>
      </w:pPr>
    </w:p>
    <w:sectPr>
      <w:pgSz w:w="11906" w:h="16838"/>
      <w:pgMar w:top="2098" w:right="1474" w:bottom="1985" w:left="1588" w:header="851" w:footer="992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1759CCCB-A4FC-4E41-BC89-B66B4D69431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E346EDA9-B17A-4972-B186-629D37342184}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4A1C6">
    <w:pPr>
      <w:pStyle w:val="4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9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883617">
    <w:pPr>
      <w:pStyle w:val="4"/>
      <w:ind w:firstLine="280" w:firstLineChars="100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10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attachedTemplate r:id="rId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1F3C"/>
    <w:rsid w:val="00010EC1"/>
    <w:rsid w:val="00025A20"/>
    <w:rsid w:val="00030FE5"/>
    <w:rsid w:val="00040779"/>
    <w:rsid w:val="00045264"/>
    <w:rsid w:val="0004685F"/>
    <w:rsid w:val="00047384"/>
    <w:rsid w:val="000512F3"/>
    <w:rsid w:val="00061134"/>
    <w:rsid w:val="00063BB6"/>
    <w:rsid w:val="000807B0"/>
    <w:rsid w:val="000B385D"/>
    <w:rsid w:val="000D743D"/>
    <w:rsid w:val="000F2825"/>
    <w:rsid w:val="000F5F47"/>
    <w:rsid w:val="00127C4C"/>
    <w:rsid w:val="00130076"/>
    <w:rsid w:val="00133EEE"/>
    <w:rsid w:val="0013623E"/>
    <w:rsid w:val="00136600"/>
    <w:rsid w:val="00155FBB"/>
    <w:rsid w:val="001631C1"/>
    <w:rsid w:val="00164C26"/>
    <w:rsid w:val="00172F34"/>
    <w:rsid w:val="00174D3F"/>
    <w:rsid w:val="00183038"/>
    <w:rsid w:val="0019316F"/>
    <w:rsid w:val="001942D7"/>
    <w:rsid w:val="00195831"/>
    <w:rsid w:val="001A2642"/>
    <w:rsid w:val="001C5BE6"/>
    <w:rsid w:val="001D15B9"/>
    <w:rsid w:val="001E74FB"/>
    <w:rsid w:val="001F1AB4"/>
    <w:rsid w:val="001F4945"/>
    <w:rsid w:val="00217A8F"/>
    <w:rsid w:val="00217DB8"/>
    <w:rsid w:val="00226C2D"/>
    <w:rsid w:val="002374F4"/>
    <w:rsid w:val="00237AA3"/>
    <w:rsid w:val="0024766B"/>
    <w:rsid w:val="0025029F"/>
    <w:rsid w:val="0025325B"/>
    <w:rsid w:val="00263892"/>
    <w:rsid w:val="00266B7A"/>
    <w:rsid w:val="002740A7"/>
    <w:rsid w:val="00283908"/>
    <w:rsid w:val="002977AE"/>
    <w:rsid w:val="002A4C77"/>
    <w:rsid w:val="002A6253"/>
    <w:rsid w:val="002A7D3C"/>
    <w:rsid w:val="002C6F8A"/>
    <w:rsid w:val="002D215F"/>
    <w:rsid w:val="002E2118"/>
    <w:rsid w:val="003003C5"/>
    <w:rsid w:val="00303612"/>
    <w:rsid w:val="003057D5"/>
    <w:rsid w:val="00314A84"/>
    <w:rsid w:val="003168FE"/>
    <w:rsid w:val="003252F8"/>
    <w:rsid w:val="00325B3C"/>
    <w:rsid w:val="00326695"/>
    <w:rsid w:val="00331089"/>
    <w:rsid w:val="003357D8"/>
    <w:rsid w:val="003533F9"/>
    <w:rsid w:val="00367A70"/>
    <w:rsid w:val="00381A6C"/>
    <w:rsid w:val="0038417E"/>
    <w:rsid w:val="00384B1B"/>
    <w:rsid w:val="00396E2C"/>
    <w:rsid w:val="003B063C"/>
    <w:rsid w:val="003B57C8"/>
    <w:rsid w:val="003E4995"/>
    <w:rsid w:val="003E78A5"/>
    <w:rsid w:val="003F026F"/>
    <w:rsid w:val="003F3C1E"/>
    <w:rsid w:val="003F62AA"/>
    <w:rsid w:val="0040646C"/>
    <w:rsid w:val="004074BB"/>
    <w:rsid w:val="00417118"/>
    <w:rsid w:val="00423089"/>
    <w:rsid w:val="0042465F"/>
    <w:rsid w:val="00431A7D"/>
    <w:rsid w:val="00432207"/>
    <w:rsid w:val="004406C8"/>
    <w:rsid w:val="00440F56"/>
    <w:rsid w:val="00444ADE"/>
    <w:rsid w:val="00445900"/>
    <w:rsid w:val="004548A4"/>
    <w:rsid w:val="00462551"/>
    <w:rsid w:val="00463268"/>
    <w:rsid w:val="00463A4F"/>
    <w:rsid w:val="00465391"/>
    <w:rsid w:val="0048675E"/>
    <w:rsid w:val="00491F3C"/>
    <w:rsid w:val="004973F9"/>
    <w:rsid w:val="004C3DDB"/>
    <w:rsid w:val="004C6B55"/>
    <w:rsid w:val="004D7879"/>
    <w:rsid w:val="004E3AFF"/>
    <w:rsid w:val="004E561C"/>
    <w:rsid w:val="00502805"/>
    <w:rsid w:val="00507DE1"/>
    <w:rsid w:val="00515445"/>
    <w:rsid w:val="00541C24"/>
    <w:rsid w:val="00545762"/>
    <w:rsid w:val="005610AC"/>
    <w:rsid w:val="005654C8"/>
    <w:rsid w:val="00567C02"/>
    <w:rsid w:val="0058067A"/>
    <w:rsid w:val="00587F99"/>
    <w:rsid w:val="005A328B"/>
    <w:rsid w:val="005B5ABD"/>
    <w:rsid w:val="005E1475"/>
    <w:rsid w:val="0060573C"/>
    <w:rsid w:val="00607033"/>
    <w:rsid w:val="006147D7"/>
    <w:rsid w:val="006168BF"/>
    <w:rsid w:val="00620C41"/>
    <w:rsid w:val="00622D65"/>
    <w:rsid w:val="00622F2B"/>
    <w:rsid w:val="00644B38"/>
    <w:rsid w:val="00655244"/>
    <w:rsid w:val="00665079"/>
    <w:rsid w:val="00671B6A"/>
    <w:rsid w:val="00675F0B"/>
    <w:rsid w:val="00681791"/>
    <w:rsid w:val="006875B6"/>
    <w:rsid w:val="00691262"/>
    <w:rsid w:val="00695536"/>
    <w:rsid w:val="006A2D1D"/>
    <w:rsid w:val="006A75F7"/>
    <w:rsid w:val="006B7F5A"/>
    <w:rsid w:val="006E1B19"/>
    <w:rsid w:val="006E4A62"/>
    <w:rsid w:val="006F09B2"/>
    <w:rsid w:val="006F234A"/>
    <w:rsid w:val="006F65C2"/>
    <w:rsid w:val="007009E2"/>
    <w:rsid w:val="00700DBC"/>
    <w:rsid w:val="0070733B"/>
    <w:rsid w:val="0071383B"/>
    <w:rsid w:val="007371C4"/>
    <w:rsid w:val="00737518"/>
    <w:rsid w:val="00745DAB"/>
    <w:rsid w:val="00763C24"/>
    <w:rsid w:val="007758DB"/>
    <w:rsid w:val="007867F8"/>
    <w:rsid w:val="007902A8"/>
    <w:rsid w:val="007A49F5"/>
    <w:rsid w:val="007B0024"/>
    <w:rsid w:val="007B47A1"/>
    <w:rsid w:val="007C147D"/>
    <w:rsid w:val="007C43A5"/>
    <w:rsid w:val="007D799A"/>
    <w:rsid w:val="007F1C60"/>
    <w:rsid w:val="007F729B"/>
    <w:rsid w:val="008007DB"/>
    <w:rsid w:val="00800EE6"/>
    <w:rsid w:val="008160E8"/>
    <w:rsid w:val="00825778"/>
    <w:rsid w:val="008318FE"/>
    <w:rsid w:val="008345A5"/>
    <w:rsid w:val="00835714"/>
    <w:rsid w:val="00843D1D"/>
    <w:rsid w:val="00861545"/>
    <w:rsid w:val="00874020"/>
    <w:rsid w:val="0088756A"/>
    <w:rsid w:val="00887A81"/>
    <w:rsid w:val="00887ED7"/>
    <w:rsid w:val="008A6620"/>
    <w:rsid w:val="008D18DD"/>
    <w:rsid w:val="008D5FA1"/>
    <w:rsid w:val="008E0498"/>
    <w:rsid w:val="008F0BA9"/>
    <w:rsid w:val="008F7EE9"/>
    <w:rsid w:val="00912EBD"/>
    <w:rsid w:val="009162B3"/>
    <w:rsid w:val="00922DCA"/>
    <w:rsid w:val="00925B26"/>
    <w:rsid w:val="009407C5"/>
    <w:rsid w:val="009523E9"/>
    <w:rsid w:val="00975E64"/>
    <w:rsid w:val="009846B3"/>
    <w:rsid w:val="009A14C5"/>
    <w:rsid w:val="009A519B"/>
    <w:rsid w:val="009B0FF2"/>
    <w:rsid w:val="009B358C"/>
    <w:rsid w:val="009C5D4C"/>
    <w:rsid w:val="009D5F72"/>
    <w:rsid w:val="009E2446"/>
    <w:rsid w:val="009E601B"/>
    <w:rsid w:val="009F3611"/>
    <w:rsid w:val="009F6481"/>
    <w:rsid w:val="009F7285"/>
    <w:rsid w:val="00A02DE3"/>
    <w:rsid w:val="00A10D9D"/>
    <w:rsid w:val="00A31A37"/>
    <w:rsid w:val="00A34F30"/>
    <w:rsid w:val="00A51C6C"/>
    <w:rsid w:val="00A5285E"/>
    <w:rsid w:val="00A7119C"/>
    <w:rsid w:val="00AA148E"/>
    <w:rsid w:val="00AA326B"/>
    <w:rsid w:val="00AB52C0"/>
    <w:rsid w:val="00AC44CB"/>
    <w:rsid w:val="00AC4A9C"/>
    <w:rsid w:val="00AC7332"/>
    <w:rsid w:val="00AD40EA"/>
    <w:rsid w:val="00AD671B"/>
    <w:rsid w:val="00AE3948"/>
    <w:rsid w:val="00AE467C"/>
    <w:rsid w:val="00AF5848"/>
    <w:rsid w:val="00AF6E3E"/>
    <w:rsid w:val="00B0069D"/>
    <w:rsid w:val="00B12689"/>
    <w:rsid w:val="00B13B03"/>
    <w:rsid w:val="00B15DF0"/>
    <w:rsid w:val="00B162B9"/>
    <w:rsid w:val="00B204DD"/>
    <w:rsid w:val="00B279E4"/>
    <w:rsid w:val="00B4661B"/>
    <w:rsid w:val="00B50AFC"/>
    <w:rsid w:val="00B50D19"/>
    <w:rsid w:val="00B53049"/>
    <w:rsid w:val="00B71197"/>
    <w:rsid w:val="00B838D2"/>
    <w:rsid w:val="00B86D6D"/>
    <w:rsid w:val="00B963D0"/>
    <w:rsid w:val="00B9708F"/>
    <w:rsid w:val="00BA1364"/>
    <w:rsid w:val="00BA2CC4"/>
    <w:rsid w:val="00BB09E0"/>
    <w:rsid w:val="00BD6C8B"/>
    <w:rsid w:val="00BF5572"/>
    <w:rsid w:val="00BF5592"/>
    <w:rsid w:val="00BF58DF"/>
    <w:rsid w:val="00C01C98"/>
    <w:rsid w:val="00C0746B"/>
    <w:rsid w:val="00C27B31"/>
    <w:rsid w:val="00C30C8A"/>
    <w:rsid w:val="00C3265A"/>
    <w:rsid w:val="00C337A3"/>
    <w:rsid w:val="00C44714"/>
    <w:rsid w:val="00C47350"/>
    <w:rsid w:val="00C60613"/>
    <w:rsid w:val="00C626B1"/>
    <w:rsid w:val="00C62C89"/>
    <w:rsid w:val="00C706B2"/>
    <w:rsid w:val="00C70FC5"/>
    <w:rsid w:val="00C76DF8"/>
    <w:rsid w:val="00C9511E"/>
    <w:rsid w:val="00C95752"/>
    <w:rsid w:val="00CA012E"/>
    <w:rsid w:val="00CA33F7"/>
    <w:rsid w:val="00CB3979"/>
    <w:rsid w:val="00CB6C51"/>
    <w:rsid w:val="00CB7863"/>
    <w:rsid w:val="00CC3B6D"/>
    <w:rsid w:val="00CC7633"/>
    <w:rsid w:val="00CD435A"/>
    <w:rsid w:val="00CE29B4"/>
    <w:rsid w:val="00D15AE7"/>
    <w:rsid w:val="00D15F60"/>
    <w:rsid w:val="00D327E1"/>
    <w:rsid w:val="00D34DF2"/>
    <w:rsid w:val="00D41134"/>
    <w:rsid w:val="00D46413"/>
    <w:rsid w:val="00D50D16"/>
    <w:rsid w:val="00D60632"/>
    <w:rsid w:val="00D71981"/>
    <w:rsid w:val="00D83B65"/>
    <w:rsid w:val="00D85B7B"/>
    <w:rsid w:val="00DD0A63"/>
    <w:rsid w:val="00DF134D"/>
    <w:rsid w:val="00DF3D58"/>
    <w:rsid w:val="00DF7584"/>
    <w:rsid w:val="00E043C7"/>
    <w:rsid w:val="00E0457E"/>
    <w:rsid w:val="00E05F38"/>
    <w:rsid w:val="00E135B1"/>
    <w:rsid w:val="00E260BD"/>
    <w:rsid w:val="00E26647"/>
    <w:rsid w:val="00E3396F"/>
    <w:rsid w:val="00E5660D"/>
    <w:rsid w:val="00E628DB"/>
    <w:rsid w:val="00EB092E"/>
    <w:rsid w:val="00EB6FCC"/>
    <w:rsid w:val="00EF112B"/>
    <w:rsid w:val="00EF228C"/>
    <w:rsid w:val="00EF5147"/>
    <w:rsid w:val="00EF72F4"/>
    <w:rsid w:val="00F146C2"/>
    <w:rsid w:val="00F36241"/>
    <w:rsid w:val="00F618D8"/>
    <w:rsid w:val="00F7719F"/>
    <w:rsid w:val="00F83395"/>
    <w:rsid w:val="00F83CF5"/>
    <w:rsid w:val="00F93B8A"/>
    <w:rsid w:val="00F95E8E"/>
    <w:rsid w:val="00FA1587"/>
    <w:rsid w:val="00FA3160"/>
    <w:rsid w:val="00FB666F"/>
    <w:rsid w:val="00FC33E9"/>
    <w:rsid w:val="00FC6C15"/>
    <w:rsid w:val="00FD27F6"/>
    <w:rsid w:val="00FD6EE1"/>
    <w:rsid w:val="00FE5B68"/>
    <w:rsid w:val="00FF2150"/>
    <w:rsid w:val="00FF5EE6"/>
    <w:rsid w:val="0136732D"/>
    <w:rsid w:val="0147778C"/>
    <w:rsid w:val="014F03EF"/>
    <w:rsid w:val="01536131"/>
    <w:rsid w:val="01722330"/>
    <w:rsid w:val="01822573"/>
    <w:rsid w:val="01AC75F0"/>
    <w:rsid w:val="01E70628"/>
    <w:rsid w:val="025D08EA"/>
    <w:rsid w:val="026E2AF7"/>
    <w:rsid w:val="02B50726"/>
    <w:rsid w:val="03231B33"/>
    <w:rsid w:val="03367AB9"/>
    <w:rsid w:val="039447DF"/>
    <w:rsid w:val="03993BA4"/>
    <w:rsid w:val="03A52548"/>
    <w:rsid w:val="05137986"/>
    <w:rsid w:val="051639A8"/>
    <w:rsid w:val="05DD06BF"/>
    <w:rsid w:val="071D4AEC"/>
    <w:rsid w:val="07EA70C4"/>
    <w:rsid w:val="08161C67"/>
    <w:rsid w:val="0825634E"/>
    <w:rsid w:val="086A1FB2"/>
    <w:rsid w:val="086E55FF"/>
    <w:rsid w:val="089D5EE4"/>
    <w:rsid w:val="08BF22FE"/>
    <w:rsid w:val="08C07E24"/>
    <w:rsid w:val="08C22B80"/>
    <w:rsid w:val="08EC0C19"/>
    <w:rsid w:val="08FE60B1"/>
    <w:rsid w:val="09840E52"/>
    <w:rsid w:val="09AB2883"/>
    <w:rsid w:val="09E85885"/>
    <w:rsid w:val="09FC30DE"/>
    <w:rsid w:val="0A073F5D"/>
    <w:rsid w:val="0A0D52EB"/>
    <w:rsid w:val="0A540824"/>
    <w:rsid w:val="0A61267A"/>
    <w:rsid w:val="0AB87005"/>
    <w:rsid w:val="0ABF65E6"/>
    <w:rsid w:val="0AC736EC"/>
    <w:rsid w:val="0AFC15E8"/>
    <w:rsid w:val="0B84338B"/>
    <w:rsid w:val="0BB93035"/>
    <w:rsid w:val="0BC65752"/>
    <w:rsid w:val="0C6D2071"/>
    <w:rsid w:val="0CBB2DDD"/>
    <w:rsid w:val="0CC46135"/>
    <w:rsid w:val="0CF41F62"/>
    <w:rsid w:val="0D2B7F62"/>
    <w:rsid w:val="0D5648B3"/>
    <w:rsid w:val="0DA10224"/>
    <w:rsid w:val="0DB00467"/>
    <w:rsid w:val="0DB937C0"/>
    <w:rsid w:val="0DBA7538"/>
    <w:rsid w:val="0E0662D9"/>
    <w:rsid w:val="0E3015A8"/>
    <w:rsid w:val="0E7B6CC7"/>
    <w:rsid w:val="0E855450"/>
    <w:rsid w:val="0EE7610B"/>
    <w:rsid w:val="0F24110D"/>
    <w:rsid w:val="0F3550C8"/>
    <w:rsid w:val="0F5A68DD"/>
    <w:rsid w:val="0F7D6A6F"/>
    <w:rsid w:val="0F917E25"/>
    <w:rsid w:val="0F987405"/>
    <w:rsid w:val="101C3B92"/>
    <w:rsid w:val="103E1D5B"/>
    <w:rsid w:val="104F21BA"/>
    <w:rsid w:val="105A46BB"/>
    <w:rsid w:val="107C6D27"/>
    <w:rsid w:val="107E2A9F"/>
    <w:rsid w:val="10A2678D"/>
    <w:rsid w:val="10AF4A06"/>
    <w:rsid w:val="10BD35C7"/>
    <w:rsid w:val="111927C8"/>
    <w:rsid w:val="114C04A7"/>
    <w:rsid w:val="114E2471"/>
    <w:rsid w:val="11D32976"/>
    <w:rsid w:val="121C256F"/>
    <w:rsid w:val="122B27B2"/>
    <w:rsid w:val="12633CFA"/>
    <w:rsid w:val="12ED7A68"/>
    <w:rsid w:val="13086650"/>
    <w:rsid w:val="131E2317"/>
    <w:rsid w:val="133E02C4"/>
    <w:rsid w:val="13714381"/>
    <w:rsid w:val="13961EAE"/>
    <w:rsid w:val="13EE3A98"/>
    <w:rsid w:val="13FD017F"/>
    <w:rsid w:val="146D0E60"/>
    <w:rsid w:val="14755F67"/>
    <w:rsid w:val="14E32ED1"/>
    <w:rsid w:val="15671D54"/>
    <w:rsid w:val="15826B8D"/>
    <w:rsid w:val="16297009"/>
    <w:rsid w:val="167F131F"/>
    <w:rsid w:val="168B3820"/>
    <w:rsid w:val="16A36DBB"/>
    <w:rsid w:val="171B2DF6"/>
    <w:rsid w:val="1732013F"/>
    <w:rsid w:val="17AF79E2"/>
    <w:rsid w:val="17D631C0"/>
    <w:rsid w:val="183F48C2"/>
    <w:rsid w:val="18414ADE"/>
    <w:rsid w:val="18510A99"/>
    <w:rsid w:val="186E51A7"/>
    <w:rsid w:val="18A24E51"/>
    <w:rsid w:val="18C63235"/>
    <w:rsid w:val="18DC2663"/>
    <w:rsid w:val="19600F94"/>
    <w:rsid w:val="1988673C"/>
    <w:rsid w:val="19A03A86"/>
    <w:rsid w:val="19A215AC"/>
    <w:rsid w:val="19AC242B"/>
    <w:rsid w:val="1A0D279E"/>
    <w:rsid w:val="1A246465"/>
    <w:rsid w:val="1A8769F4"/>
    <w:rsid w:val="1AE17EB2"/>
    <w:rsid w:val="1B2C7BC9"/>
    <w:rsid w:val="1B5C578B"/>
    <w:rsid w:val="1B9B4505"/>
    <w:rsid w:val="1BCC2910"/>
    <w:rsid w:val="1BDC68CC"/>
    <w:rsid w:val="1BE35EAC"/>
    <w:rsid w:val="1C7B60E4"/>
    <w:rsid w:val="1C872CDB"/>
    <w:rsid w:val="1CA7512B"/>
    <w:rsid w:val="1D3C1D18"/>
    <w:rsid w:val="1D411EBA"/>
    <w:rsid w:val="1D5D57EA"/>
    <w:rsid w:val="1DD65CC8"/>
    <w:rsid w:val="1E193E07"/>
    <w:rsid w:val="1EC21DA9"/>
    <w:rsid w:val="1F671F12"/>
    <w:rsid w:val="1F955681"/>
    <w:rsid w:val="1FE65F6B"/>
    <w:rsid w:val="20054643"/>
    <w:rsid w:val="200D1749"/>
    <w:rsid w:val="20256A93"/>
    <w:rsid w:val="2097165D"/>
    <w:rsid w:val="20CC5161"/>
    <w:rsid w:val="20DD55C0"/>
    <w:rsid w:val="21464F13"/>
    <w:rsid w:val="214C62A1"/>
    <w:rsid w:val="21611D4D"/>
    <w:rsid w:val="21674E89"/>
    <w:rsid w:val="21717AB6"/>
    <w:rsid w:val="217D46AD"/>
    <w:rsid w:val="21A734D8"/>
    <w:rsid w:val="223E208E"/>
    <w:rsid w:val="229E2B2D"/>
    <w:rsid w:val="22BA5BB9"/>
    <w:rsid w:val="22CA3922"/>
    <w:rsid w:val="22FB3ADB"/>
    <w:rsid w:val="22FF7928"/>
    <w:rsid w:val="23735D67"/>
    <w:rsid w:val="23B87C1E"/>
    <w:rsid w:val="2419006B"/>
    <w:rsid w:val="241A2687"/>
    <w:rsid w:val="2429042B"/>
    <w:rsid w:val="2443398C"/>
    <w:rsid w:val="24661428"/>
    <w:rsid w:val="24B6415E"/>
    <w:rsid w:val="24B91EA0"/>
    <w:rsid w:val="24F46A34"/>
    <w:rsid w:val="251D242F"/>
    <w:rsid w:val="254C4AC2"/>
    <w:rsid w:val="25754019"/>
    <w:rsid w:val="26094761"/>
    <w:rsid w:val="267E0CAB"/>
    <w:rsid w:val="26C37006"/>
    <w:rsid w:val="26CC3762"/>
    <w:rsid w:val="26CD578F"/>
    <w:rsid w:val="26FE1DEC"/>
    <w:rsid w:val="27076EF2"/>
    <w:rsid w:val="27400656"/>
    <w:rsid w:val="278E3170"/>
    <w:rsid w:val="279D7857"/>
    <w:rsid w:val="27A02EA3"/>
    <w:rsid w:val="27D019DA"/>
    <w:rsid w:val="28153891"/>
    <w:rsid w:val="28520641"/>
    <w:rsid w:val="288D3427"/>
    <w:rsid w:val="28942A08"/>
    <w:rsid w:val="289E73E3"/>
    <w:rsid w:val="28C037FD"/>
    <w:rsid w:val="28D66A54"/>
    <w:rsid w:val="29001E4B"/>
    <w:rsid w:val="29890093"/>
    <w:rsid w:val="2A2878AC"/>
    <w:rsid w:val="2A8B1BE9"/>
    <w:rsid w:val="2AA36F32"/>
    <w:rsid w:val="2AFE4158"/>
    <w:rsid w:val="2B0025D7"/>
    <w:rsid w:val="2B2C517A"/>
    <w:rsid w:val="2B3202B6"/>
    <w:rsid w:val="2B604E23"/>
    <w:rsid w:val="2BBA419B"/>
    <w:rsid w:val="2BED6CD6"/>
    <w:rsid w:val="2BF67536"/>
    <w:rsid w:val="2C267E1B"/>
    <w:rsid w:val="2C6B3A80"/>
    <w:rsid w:val="2C8608B9"/>
    <w:rsid w:val="2CF241A1"/>
    <w:rsid w:val="2D067C4C"/>
    <w:rsid w:val="2D145EC5"/>
    <w:rsid w:val="2D1B54A6"/>
    <w:rsid w:val="2DAF2092"/>
    <w:rsid w:val="2DF80288"/>
    <w:rsid w:val="2E1F2D74"/>
    <w:rsid w:val="2E6E3CFB"/>
    <w:rsid w:val="2EBA0CEE"/>
    <w:rsid w:val="2EC851B9"/>
    <w:rsid w:val="2F560A17"/>
    <w:rsid w:val="2F566C69"/>
    <w:rsid w:val="2F7B047E"/>
    <w:rsid w:val="300246FB"/>
    <w:rsid w:val="30183F1E"/>
    <w:rsid w:val="303F76FD"/>
    <w:rsid w:val="307A24E3"/>
    <w:rsid w:val="307D6477"/>
    <w:rsid w:val="30C16364"/>
    <w:rsid w:val="30F67FD4"/>
    <w:rsid w:val="310D77FB"/>
    <w:rsid w:val="31304919"/>
    <w:rsid w:val="31CD0D39"/>
    <w:rsid w:val="31E0281A"/>
    <w:rsid w:val="31F369F1"/>
    <w:rsid w:val="32BF2D77"/>
    <w:rsid w:val="334F40FB"/>
    <w:rsid w:val="336D27D3"/>
    <w:rsid w:val="33CB12A8"/>
    <w:rsid w:val="342015F4"/>
    <w:rsid w:val="35156C7E"/>
    <w:rsid w:val="355C48AD"/>
    <w:rsid w:val="36127662"/>
    <w:rsid w:val="362C0724"/>
    <w:rsid w:val="3660217B"/>
    <w:rsid w:val="366D6646"/>
    <w:rsid w:val="37182A56"/>
    <w:rsid w:val="37335AE2"/>
    <w:rsid w:val="375A4E1C"/>
    <w:rsid w:val="376161AB"/>
    <w:rsid w:val="37A4078E"/>
    <w:rsid w:val="37E961A0"/>
    <w:rsid w:val="37F76B0F"/>
    <w:rsid w:val="381B27FE"/>
    <w:rsid w:val="38367638"/>
    <w:rsid w:val="384653A1"/>
    <w:rsid w:val="38A071A7"/>
    <w:rsid w:val="38A2717F"/>
    <w:rsid w:val="38B8629F"/>
    <w:rsid w:val="398D62E7"/>
    <w:rsid w:val="39974106"/>
    <w:rsid w:val="39BA4298"/>
    <w:rsid w:val="3A361B71"/>
    <w:rsid w:val="3AED2409"/>
    <w:rsid w:val="3AF61300"/>
    <w:rsid w:val="3B003F2D"/>
    <w:rsid w:val="3B0F23C2"/>
    <w:rsid w:val="3B1E43B3"/>
    <w:rsid w:val="3B8763FC"/>
    <w:rsid w:val="3C177780"/>
    <w:rsid w:val="3C1852A6"/>
    <w:rsid w:val="3C262558"/>
    <w:rsid w:val="3C326368"/>
    <w:rsid w:val="3C495460"/>
    <w:rsid w:val="3C97441D"/>
    <w:rsid w:val="3CC05722"/>
    <w:rsid w:val="3D197528"/>
    <w:rsid w:val="3D344362"/>
    <w:rsid w:val="3DE713D4"/>
    <w:rsid w:val="3DEE62BF"/>
    <w:rsid w:val="3E636CAD"/>
    <w:rsid w:val="3E7A2248"/>
    <w:rsid w:val="3E970704"/>
    <w:rsid w:val="3F5900B0"/>
    <w:rsid w:val="3FAA090B"/>
    <w:rsid w:val="3FAF5F51"/>
    <w:rsid w:val="3FCE08C7"/>
    <w:rsid w:val="3FE91433"/>
    <w:rsid w:val="40061FE5"/>
    <w:rsid w:val="401C26C1"/>
    <w:rsid w:val="401F4E55"/>
    <w:rsid w:val="40AF442B"/>
    <w:rsid w:val="40B530C4"/>
    <w:rsid w:val="41576196"/>
    <w:rsid w:val="41601281"/>
    <w:rsid w:val="41D61543"/>
    <w:rsid w:val="42B5384F"/>
    <w:rsid w:val="42E859D2"/>
    <w:rsid w:val="43171E14"/>
    <w:rsid w:val="431762B8"/>
    <w:rsid w:val="432A5FEB"/>
    <w:rsid w:val="435968D0"/>
    <w:rsid w:val="43B43B06"/>
    <w:rsid w:val="43D61CCF"/>
    <w:rsid w:val="440305EA"/>
    <w:rsid w:val="44C67F95"/>
    <w:rsid w:val="454113CA"/>
    <w:rsid w:val="455A06DD"/>
    <w:rsid w:val="46560EA5"/>
    <w:rsid w:val="466E4440"/>
    <w:rsid w:val="46CB1893"/>
    <w:rsid w:val="47B2035D"/>
    <w:rsid w:val="47B73BC5"/>
    <w:rsid w:val="48217291"/>
    <w:rsid w:val="49044BE8"/>
    <w:rsid w:val="49282FCC"/>
    <w:rsid w:val="49465201"/>
    <w:rsid w:val="49926698"/>
    <w:rsid w:val="49A95790"/>
    <w:rsid w:val="49DC3DB7"/>
    <w:rsid w:val="49FC7FB5"/>
    <w:rsid w:val="4A3C7875"/>
    <w:rsid w:val="4A934476"/>
    <w:rsid w:val="4B1355B6"/>
    <w:rsid w:val="4B5005B9"/>
    <w:rsid w:val="4B5B2430"/>
    <w:rsid w:val="4BA13895"/>
    <w:rsid w:val="4BBF2119"/>
    <w:rsid w:val="4BEA4569"/>
    <w:rsid w:val="4BF54CBC"/>
    <w:rsid w:val="4C52210E"/>
    <w:rsid w:val="4C7B3413"/>
    <w:rsid w:val="4CD6689C"/>
    <w:rsid w:val="4CDF1BF4"/>
    <w:rsid w:val="4CE4545C"/>
    <w:rsid w:val="4D3006A2"/>
    <w:rsid w:val="4D510618"/>
    <w:rsid w:val="4D8B1D7C"/>
    <w:rsid w:val="4DD70B1D"/>
    <w:rsid w:val="4DFF1E22"/>
    <w:rsid w:val="4EBD5F65"/>
    <w:rsid w:val="4F980780"/>
    <w:rsid w:val="4FAE3B00"/>
    <w:rsid w:val="4FB21842"/>
    <w:rsid w:val="4FBF3F5F"/>
    <w:rsid w:val="4FDF015D"/>
    <w:rsid w:val="4FF05EC6"/>
    <w:rsid w:val="50083210"/>
    <w:rsid w:val="50362CDE"/>
    <w:rsid w:val="50414974"/>
    <w:rsid w:val="50744D49"/>
    <w:rsid w:val="50770396"/>
    <w:rsid w:val="50D2381E"/>
    <w:rsid w:val="514E559A"/>
    <w:rsid w:val="5156444F"/>
    <w:rsid w:val="51A96C75"/>
    <w:rsid w:val="51E60236"/>
    <w:rsid w:val="52720E14"/>
    <w:rsid w:val="52754DA9"/>
    <w:rsid w:val="527E5A0B"/>
    <w:rsid w:val="52884ADC"/>
    <w:rsid w:val="52BE22AC"/>
    <w:rsid w:val="52DB10B0"/>
    <w:rsid w:val="53000B16"/>
    <w:rsid w:val="5362532D"/>
    <w:rsid w:val="536270DB"/>
    <w:rsid w:val="53B611D5"/>
    <w:rsid w:val="53F00B8B"/>
    <w:rsid w:val="53FB308C"/>
    <w:rsid w:val="54077C82"/>
    <w:rsid w:val="541008E5"/>
    <w:rsid w:val="54492049"/>
    <w:rsid w:val="545D78A2"/>
    <w:rsid w:val="5479292E"/>
    <w:rsid w:val="54E56216"/>
    <w:rsid w:val="55592760"/>
    <w:rsid w:val="556F788D"/>
    <w:rsid w:val="558F1CDD"/>
    <w:rsid w:val="55CE40CE"/>
    <w:rsid w:val="55D32512"/>
    <w:rsid w:val="560B3A5A"/>
    <w:rsid w:val="56707D61"/>
    <w:rsid w:val="567710EF"/>
    <w:rsid w:val="57C93BCD"/>
    <w:rsid w:val="5856705A"/>
    <w:rsid w:val="58613E05"/>
    <w:rsid w:val="58906498"/>
    <w:rsid w:val="58A3441E"/>
    <w:rsid w:val="58CB74D0"/>
    <w:rsid w:val="58CE6FC1"/>
    <w:rsid w:val="591E5852"/>
    <w:rsid w:val="596B480F"/>
    <w:rsid w:val="598D29D8"/>
    <w:rsid w:val="5991071A"/>
    <w:rsid w:val="5A1D3D5C"/>
    <w:rsid w:val="5A2A0227"/>
    <w:rsid w:val="5A7D2A4C"/>
    <w:rsid w:val="5ABA3CA0"/>
    <w:rsid w:val="5B3F5F54"/>
    <w:rsid w:val="5B5E462C"/>
    <w:rsid w:val="5B615ECA"/>
    <w:rsid w:val="5B773940"/>
    <w:rsid w:val="5B8816A9"/>
    <w:rsid w:val="5BB16E51"/>
    <w:rsid w:val="5C531CB7"/>
    <w:rsid w:val="5C6739B4"/>
    <w:rsid w:val="5CBD35D4"/>
    <w:rsid w:val="5D0D6309"/>
    <w:rsid w:val="5D1B0DC7"/>
    <w:rsid w:val="5DBC7D30"/>
    <w:rsid w:val="5DE52DE2"/>
    <w:rsid w:val="5E282CCF"/>
    <w:rsid w:val="5E457D25"/>
    <w:rsid w:val="5E631FF0"/>
    <w:rsid w:val="5E675A35"/>
    <w:rsid w:val="5EB6477F"/>
    <w:rsid w:val="5EC23124"/>
    <w:rsid w:val="5F434264"/>
    <w:rsid w:val="5F630463"/>
    <w:rsid w:val="5F903222"/>
    <w:rsid w:val="5F9803C9"/>
    <w:rsid w:val="5FC86518"/>
    <w:rsid w:val="5FD0361E"/>
    <w:rsid w:val="608B350E"/>
    <w:rsid w:val="60920BFF"/>
    <w:rsid w:val="60D31618"/>
    <w:rsid w:val="6175447D"/>
    <w:rsid w:val="61774699"/>
    <w:rsid w:val="61CB22EF"/>
    <w:rsid w:val="62EA2C49"/>
    <w:rsid w:val="62F615EE"/>
    <w:rsid w:val="63170071"/>
    <w:rsid w:val="63350368"/>
    <w:rsid w:val="638C5AAE"/>
    <w:rsid w:val="641461CF"/>
    <w:rsid w:val="643C74D4"/>
    <w:rsid w:val="644C3BBB"/>
    <w:rsid w:val="64850E7B"/>
    <w:rsid w:val="648A46E4"/>
    <w:rsid w:val="64AF7CA6"/>
    <w:rsid w:val="64D23995"/>
    <w:rsid w:val="64D616D7"/>
    <w:rsid w:val="65E47E23"/>
    <w:rsid w:val="65F00688"/>
    <w:rsid w:val="664F1741"/>
    <w:rsid w:val="66BE7A81"/>
    <w:rsid w:val="66D41C46"/>
    <w:rsid w:val="671B7875"/>
    <w:rsid w:val="67277FC8"/>
    <w:rsid w:val="67642FCA"/>
    <w:rsid w:val="67AE2497"/>
    <w:rsid w:val="67F500C6"/>
    <w:rsid w:val="68182006"/>
    <w:rsid w:val="6829511B"/>
    <w:rsid w:val="68534DEC"/>
    <w:rsid w:val="68B735CD"/>
    <w:rsid w:val="69703C9C"/>
    <w:rsid w:val="69A00505"/>
    <w:rsid w:val="69D56401"/>
    <w:rsid w:val="69EC54F9"/>
    <w:rsid w:val="69FD14B4"/>
    <w:rsid w:val="6A301889"/>
    <w:rsid w:val="6A3550F2"/>
    <w:rsid w:val="6A786D8C"/>
    <w:rsid w:val="6AC67AF8"/>
    <w:rsid w:val="6ACB15B2"/>
    <w:rsid w:val="6AE14931"/>
    <w:rsid w:val="6AF91C7B"/>
    <w:rsid w:val="6B4F3F91"/>
    <w:rsid w:val="6BEC17E0"/>
    <w:rsid w:val="6C2B055A"/>
    <w:rsid w:val="6C667B47"/>
    <w:rsid w:val="6C8B1F02"/>
    <w:rsid w:val="6CC462B9"/>
    <w:rsid w:val="6CD504C6"/>
    <w:rsid w:val="6CFB5B9E"/>
    <w:rsid w:val="6D372F2F"/>
    <w:rsid w:val="6D7B72BF"/>
    <w:rsid w:val="6D940381"/>
    <w:rsid w:val="6DAA1953"/>
    <w:rsid w:val="6DC26C9C"/>
    <w:rsid w:val="6E1119D2"/>
    <w:rsid w:val="6E3F209B"/>
    <w:rsid w:val="6E983DCC"/>
    <w:rsid w:val="6E9A5523"/>
    <w:rsid w:val="6EAB7730"/>
    <w:rsid w:val="6ECB1B80"/>
    <w:rsid w:val="6EE82732"/>
    <w:rsid w:val="6F143527"/>
    <w:rsid w:val="6F33219C"/>
    <w:rsid w:val="6F616041"/>
    <w:rsid w:val="6F7915DC"/>
    <w:rsid w:val="701557A9"/>
    <w:rsid w:val="7023779A"/>
    <w:rsid w:val="706364FB"/>
    <w:rsid w:val="70EB475C"/>
    <w:rsid w:val="70F73101"/>
    <w:rsid w:val="711D41EA"/>
    <w:rsid w:val="71324139"/>
    <w:rsid w:val="713C6D66"/>
    <w:rsid w:val="715C11B6"/>
    <w:rsid w:val="72655E48"/>
    <w:rsid w:val="72DC25AE"/>
    <w:rsid w:val="72EC6569"/>
    <w:rsid w:val="73117D7E"/>
    <w:rsid w:val="73247AB1"/>
    <w:rsid w:val="73A806E2"/>
    <w:rsid w:val="73B057E9"/>
    <w:rsid w:val="73CB43D1"/>
    <w:rsid w:val="73E36BBF"/>
    <w:rsid w:val="73F92CEC"/>
    <w:rsid w:val="74122000"/>
    <w:rsid w:val="74275AAB"/>
    <w:rsid w:val="746C1710"/>
    <w:rsid w:val="746D7236"/>
    <w:rsid w:val="7479207F"/>
    <w:rsid w:val="747E1443"/>
    <w:rsid w:val="74E03EAC"/>
    <w:rsid w:val="74E120FE"/>
    <w:rsid w:val="7507768A"/>
    <w:rsid w:val="751A73BE"/>
    <w:rsid w:val="75C94940"/>
    <w:rsid w:val="75F93477"/>
    <w:rsid w:val="76285B0A"/>
    <w:rsid w:val="768947FB"/>
    <w:rsid w:val="76F1414E"/>
    <w:rsid w:val="7702635B"/>
    <w:rsid w:val="77901BB9"/>
    <w:rsid w:val="77EF4B32"/>
    <w:rsid w:val="77F959B0"/>
    <w:rsid w:val="78014865"/>
    <w:rsid w:val="78482494"/>
    <w:rsid w:val="7856695F"/>
    <w:rsid w:val="785E2A7E"/>
    <w:rsid w:val="787E7C64"/>
    <w:rsid w:val="78B611AB"/>
    <w:rsid w:val="78B74F24"/>
    <w:rsid w:val="78D41A25"/>
    <w:rsid w:val="79312F28"/>
    <w:rsid w:val="794C7D62"/>
    <w:rsid w:val="79627585"/>
    <w:rsid w:val="79C124FE"/>
    <w:rsid w:val="79D51B05"/>
    <w:rsid w:val="7A081EDB"/>
    <w:rsid w:val="7A097A01"/>
    <w:rsid w:val="7A0B3779"/>
    <w:rsid w:val="7A434CC1"/>
    <w:rsid w:val="7AC878BC"/>
    <w:rsid w:val="7B0C1557"/>
    <w:rsid w:val="7B1A0118"/>
    <w:rsid w:val="7B4C229B"/>
    <w:rsid w:val="7BC2255D"/>
    <w:rsid w:val="7BF2699E"/>
    <w:rsid w:val="7C1C1C6D"/>
    <w:rsid w:val="7CA103C5"/>
    <w:rsid w:val="7CB1685A"/>
    <w:rsid w:val="7D6531A0"/>
    <w:rsid w:val="7D7004C3"/>
    <w:rsid w:val="7D94382A"/>
    <w:rsid w:val="7E0724A9"/>
    <w:rsid w:val="7E1A21DD"/>
    <w:rsid w:val="7E2968C4"/>
    <w:rsid w:val="7E7207C8"/>
    <w:rsid w:val="7E8F4979"/>
    <w:rsid w:val="7EB50157"/>
    <w:rsid w:val="7F1255AA"/>
    <w:rsid w:val="7F7D6EC7"/>
    <w:rsid w:val="7FF5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批注框文本 Char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360&#20113;&#30424;\360&#20113;&#30424;\&#32426;&#22996;&#21457;&#25991;\&#21307;&#38498;&#32426;&#22996;&#25991;&#20214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D63C6F-7FAC-41F3-8294-F28547A6B8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医院纪委文件.dot</Template>
  <Company>Microsoft</Company>
  <Pages>3</Pages>
  <Words>870</Words>
  <Characters>878</Characters>
  <Lines>19</Lines>
  <Paragraphs>5</Paragraphs>
  <TotalTime>11</TotalTime>
  <ScaleCrop>false</ScaleCrop>
  <LinksUpToDate>false</LinksUpToDate>
  <CharactersWithSpaces>1119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2019-05-22T00:24:00Z</dcterms:created>
  <dc:creator>ysxrmyy_jcs</dc:creator>
  <cp:lastModifiedBy>空气不畅</cp:lastModifiedBy>
  <cp:lastPrinted>2026-08-19T08:17:00Z</cp:lastPrinted>
  <dcterms:modified xsi:type="dcterms:W3CDTF">2026-08-21T00:41:55Z</dcterms:modified>
  <dc:title>中共英山县人民医院委员会文件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9C65B3B53C2D473D9C32FCF8C0352409</vt:lpwstr>
  </property>
  <property fmtid="{D5CDD505-2E9C-101B-9397-08002B2CF9AE}" pid="4" name="KSOTemplateDocerSaveRecord">
    <vt:lpwstr>eyJoZGlkIjoiYjZkYTgzZmNjMGI5M2Y3ZWMzN2I3ZjI5M2U2Njg3MWQiLCJ1c2VySWQiOiIyNDk5Mzg3OTgifQ==</vt:lpwstr>
  </property>
</Properties>
</file>